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229" w:rsidRPr="00017568" w:rsidRDefault="00B82229" w:rsidP="00FC1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7568">
        <w:rPr>
          <w:rFonts w:ascii="Times New Roman" w:hAnsi="Times New Roman"/>
          <w:b/>
          <w:sz w:val="28"/>
          <w:szCs w:val="28"/>
        </w:rPr>
        <w:t>ОСНОВЫ БЕЗОПАСНОСТИ ЖИЗНЕДЕЯТЕЛЬНОСТИ</w:t>
      </w:r>
    </w:p>
    <w:p w:rsidR="00B82229" w:rsidRPr="00017568" w:rsidRDefault="00B82229" w:rsidP="00FC1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7568">
        <w:rPr>
          <w:rFonts w:ascii="Times New Roman" w:hAnsi="Times New Roman"/>
          <w:b/>
          <w:sz w:val="28"/>
          <w:szCs w:val="28"/>
        </w:rPr>
        <w:t>5 КЛАСС</w:t>
      </w:r>
    </w:p>
    <w:p w:rsidR="00B82229" w:rsidRDefault="00B82229" w:rsidP="00FC19D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2229" w:rsidRPr="002F79BC" w:rsidRDefault="00B82229" w:rsidP="000419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Тема. </w:t>
      </w:r>
      <w:r w:rsidRPr="002F79BC">
        <w:rPr>
          <w:rFonts w:ascii="Times New Roman" w:hAnsi="Times New Roman"/>
          <w:sz w:val="28"/>
          <w:szCs w:val="28"/>
        </w:rPr>
        <w:t>Пожар. Условия и причины возникновения пожаров</w:t>
      </w:r>
    </w:p>
    <w:p w:rsidR="00B82229" w:rsidRPr="00017568" w:rsidRDefault="00B82229" w:rsidP="0004195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7568">
        <w:rPr>
          <w:rFonts w:ascii="Times New Roman" w:hAnsi="Times New Roman"/>
          <w:b/>
          <w:sz w:val="28"/>
          <w:szCs w:val="28"/>
        </w:rPr>
        <w:t>Цели:</w:t>
      </w:r>
    </w:p>
    <w:p w:rsidR="00B82229" w:rsidRDefault="00B82229" w:rsidP="000419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расширять и систематизировать знания учащихся об условиях возникновения пожаров; научить правилам безопасного поведения во время пожара;</w:t>
      </w:r>
    </w:p>
    <w:p w:rsidR="00B82229" w:rsidRDefault="00B82229" w:rsidP="000419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навыки применения простых способов индивидуальной защиты;</w:t>
      </w:r>
    </w:p>
    <w:p w:rsidR="00B82229" w:rsidRDefault="00B82229" w:rsidP="000419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бережное отношение к собственной жизни.</w:t>
      </w:r>
    </w:p>
    <w:p w:rsidR="00B82229" w:rsidRDefault="00B82229" w:rsidP="000419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568">
        <w:rPr>
          <w:rFonts w:ascii="Times New Roman" w:hAnsi="Times New Roman"/>
          <w:b/>
          <w:sz w:val="28"/>
          <w:szCs w:val="28"/>
        </w:rPr>
        <w:t>Тип урока:</w:t>
      </w:r>
      <w:r>
        <w:rPr>
          <w:rFonts w:ascii="Times New Roman" w:hAnsi="Times New Roman"/>
          <w:sz w:val="28"/>
          <w:szCs w:val="28"/>
        </w:rPr>
        <w:t xml:space="preserve"> комбинированный.</w:t>
      </w:r>
    </w:p>
    <w:p w:rsidR="00B82229" w:rsidRDefault="00B82229" w:rsidP="000419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2B21"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учебник, газовая горелка, сухое горючее, картинки по теме «Пожар».</w:t>
      </w:r>
    </w:p>
    <w:p w:rsidR="00B82229" w:rsidRDefault="00B82229" w:rsidP="000419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229" w:rsidRPr="00976BCA" w:rsidRDefault="00B82229" w:rsidP="00FC1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76BCA">
        <w:rPr>
          <w:rFonts w:ascii="Times New Roman" w:hAnsi="Times New Roman"/>
          <w:b/>
          <w:sz w:val="28"/>
          <w:szCs w:val="28"/>
        </w:rPr>
        <w:t>Ход урока</w:t>
      </w:r>
    </w:p>
    <w:p w:rsidR="00B82229" w:rsidRDefault="00B82229" w:rsidP="0004195D">
      <w:pPr>
        <w:pStyle w:val="ListParagraph"/>
        <w:numPr>
          <w:ilvl w:val="0"/>
          <w:numId w:val="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Организационный момент</w:t>
      </w:r>
    </w:p>
    <w:p w:rsidR="00B82229" w:rsidRPr="00976BCA" w:rsidRDefault="00B82229" w:rsidP="0004195D">
      <w:pPr>
        <w:pStyle w:val="ListParagraph"/>
        <w:numPr>
          <w:ilvl w:val="0"/>
          <w:numId w:val="1"/>
        </w:numPr>
        <w:tabs>
          <w:tab w:val="left" w:pos="18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Актуализация опорных знаний</w:t>
      </w:r>
    </w:p>
    <w:p w:rsidR="00B82229" w:rsidRPr="00474CB9" w:rsidRDefault="00B82229" w:rsidP="0004195D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Творческий диктант</w:t>
      </w:r>
      <w:r w:rsidRPr="00474CB9">
        <w:rPr>
          <w:rFonts w:ascii="Times New Roman" w:hAnsi="Times New Roman"/>
          <w:b/>
          <w:sz w:val="28"/>
          <w:szCs w:val="28"/>
        </w:rPr>
        <w:t xml:space="preserve"> </w:t>
      </w:r>
    </w:p>
    <w:p w:rsidR="00B82229" w:rsidRPr="00474CB9" w:rsidRDefault="00B82229" w:rsidP="0004195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76BCA">
        <w:rPr>
          <w:rFonts w:ascii="Times New Roman" w:hAnsi="Times New Roman"/>
          <w:sz w:val="28"/>
          <w:szCs w:val="28"/>
          <w:u w:val="single"/>
        </w:rPr>
        <w:t>Задание.</w:t>
      </w:r>
      <w:r>
        <w:rPr>
          <w:rFonts w:ascii="Times New Roman" w:hAnsi="Times New Roman"/>
          <w:sz w:val="28"/>
          <w:szCs w:val="28"/>
        </w:rPr>
        <w:t xml:space="preserve"> Распределить опасности  согласно их классификации: </w:t>
      </w:r>
      <w:r w:rsidRPr="00474CB9">
        <w:rPr>
          <w:rFonts w:ascii="Times New Roman" w:hAnsi="Times New Roman"/>
          <w:i/>
          <w:sz w:val="28"/>
          <w:szCs w:val="28"/>
        </w:rPr>
        <w:t>природные, техногенные, социальные.</w:t>
      </w:r>
    </w:p>
    <w:p w:rsidR="00B82229" w:rsidRDefault="00B82229" w:rsidP="0004195D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474CB9">
        <w:rPr>
          <w:rFonts w:ascii="Times New Roman" w:hAnsi="Times New Roman"/>
          <w:i/>
          <w:sz w:val="28"/>
          <w:szCs w:val="28"/>
        </w:rPr>
        <w:t>Торнадо, смог, взрыв газа, оползень, дорожно-транспортная авария, нападение, цунами, сход лавины, мошенничество, взрыв электростанции, снежные заносы, пожар.</w:t>
      </w:r>
    </w:p>
    <w:p w:rsidR="00B82229" w:rsidRPr="00976BCA" w:rsidRDefault="00B82229" w:rsidP="0004195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Мотивация учебной деятельности</w:t>
      </w:r>
    </w:p>
    <w:p w:rsidR="00B82229" w:rsidRDefault="00B82229" w:rsidP="0004195D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51423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 Что бывает, если птички </w:t>
      </w:r>
    </w:p>
    <w:p w:rsidR="00B82229" w:rsidRDefault="00B82229" w:rsidP="0004195D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 </w:t>
      </w:r>
      <w:r w:rsidRPr="00351423">
        <w:rPr>
          <w:rFonts w:ascii="Times New Roman" w:hAnsi="Times New Roman"/>
          <w:sz w:val="28"/>
          <w:szCs w:val="28"/>
          <w:shd w:val="clear" w:color="auto" w:fill="FFFFFF"/>
        </w:rPr>
        <w:t>Зажигают в доме спички</w:t>
      </w:r>
      <w:r>
        <w:rPr>
          <w:rFonts w:ascii="Times New Roman" w:hAnsi="Times New Roman"/>
          <w:sz w:val="28"/>
          <w:szCs w:val="28"/>
          <w:shd w:val="clear" w:color="auto" w:fill="FFFFFF"/>
        </w:rPr>
        <w:t>?</w:t>
      </w:r>
    </w:p>
    <w:p w:rsidR="00B82229" w:rsidRPr="00976BCA" w:rsidRDefault="00B82229" w:rsidP="00B52647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                                                             </w:t>
      </w:r>
      <w:r w:rsidRPr="00351423">
        <w:rPr>
          <w:rFonts w:ascii="Times New Roman" w:hAnsi="Times New Roman"/>
          <w:b/>
          <w:sz w:val="28"/>
          <w:szCs w:val="28"/>
          <w:shd w:val="clear" w:color="auto" w:fill="FFFFFF"/>
        </w:rPr>
        <w:t>(Пожар)</w:t>
      </w:r>
      <w:r w:rsidRPr="00351423">
        <w:rPr>
          <w:rFonts w:ascii="Times New Roman" w:hAnsi="Times New Roman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 </w:t>
      </w:r>
      <w:r w:rsidRPr="00351423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                                            </w:t>
      </w:r>
    </w:p>
    <w:p w:rsidR="00B82229" w:rsidRPr="00101127" w:rsidRDefault="00B82229" w:rsidP="00B52647">
      <w:pPr>
        <w:pStyle w:val="ListParagraph"/>
        <w:numPr>
          <w:ilvl w:val="0"/>
          <w:numId w:val="1"/>
        </w:numPr>
        <w:tabs>
          <w:tab w:val="left" w:pos="180"/>
          <w:tab w:val="left" w:pos="54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Сообщение темы и задач урока</w:t>
      </w:r>
    </w:p>
    <w:p w:rsidR="00B82229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 какой группе опасностей вы бы отнесли «пожар»? Почему?</w:t>
      </w:r>
    </w:p>
    <w:p w:rsidR="00B82229" w:rsidRPr="009728BB" w:rsidRDefault="00B82229" w:rsidP="00B52647">
      <w:pPr>
        <w:pStyle w:val="ListParagraph"/>
        <w:numPr>
          <w:ilvl w:val="0"/>
          <w:numId w:val="4"/>
        </w:numPr>
        <w:tabs>
          <w:tab w:val="left" w:pos="180"/>
          <w:tab w:val="left" w:pos="360"/>
          <w:tab w:val="left" w:pos="54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Информационное сообщение</w:t>
      </w:r>
    </w:p>
    <w:p w:rsidR="00B82229" w:rsidRDefault="00B82229" w:rsidP="00B52647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AB3540">
        <w:rPr>
          <w:rFonts w:ascii="Times New Roman" w:hAnsi="Times New Roman"/>
          <w:b/>
          <w:i/>
          <w:sz w:val="28"/>
          <w:szCs w:val="28"/>
        </w:rPr>
        <w:t>Пожар</w:t>
      </w:r>
      <w:r>
        <w:rPr>
          <w:rFonts w:ascii="Times New Roman" w:hAnsi="Times New Roman"/>
          <w:sz w:val="28"/>
          <w:szCs w:val="28"/>
        </w:rPr>
        <w:t xml:space="preserve"> – неуправляемый процесс горения, при котором гибнут люди, и причиняется большой материальный ущерб.</w:t>
      </w:r>
    </w:p>
    <w:p w:rsidR="00B82229" w:rsidRDefault="00B82229" w:rsidP="00B52647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Последнее время ежегодно в мире происходит около 5 млн. пожаров. Ежечасно в огне гибнет один человек, 2-3 человека получают травмы и ожоги, каждый третий погибший – ребенок.</w:t>
      </w:r>
    </w:p>
    <w:p w:rsidR="00B82229" w:rsidRDefault="00B82229" w:rsidP="00B52647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Пожары не приходят сами по себе. Причин возникновения очень много.</w:t>
      </w:r>
    </w:p>
    <w:p w:rsidR="00B82229" w:rsidRPr="009728BB" w:rsidRDefault="00B82229" w:rsidP="00B52647">
      <w:pPr>
        <w:pStyle w:val="ListParagraph"/>
        <w:numPr>
          <w:ilvl w:val="0"/>
          <w:numId w:val="4"/>
        </w:numPr>
        <w:tabs>
          <w:tab w:val="left" w:pos="18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9728BB">
        <w:rPr>
          <w:rFonts w:ascii="Times New Roman" w:hAnsi="Times New Roman"/>
          <w:b/>
          <w:sz w:val="28"/>
          <w:szCs w:val="28"/>
        </w:rPr>
        <w:t>Причины возни</w:t>
      </w:r>
      <w:r>
        <w:rPr>
          <w:rFonts w:ascii="Times New Roman" w:hAnsi="Times New Roman"/>
          <w:b/>
          <w:sz w:val="28"/>
          <w:szCs w:val="28"/>
        </w:rPr>
        <w:t>кновения пожаров</w:t>
      </w:r>
      <w:r w:rsidRPr="009728BB">
        <w:rPr>
          <w:rFonts w:ascii="Times New Roman" w:hAnsi="Times New Roman"/>
          <w:b/>
          <w:sz w:val="28"/>
          <w:szCs w:val="28"/>
        </w:rPr>
        <w:t xml:space="preserve"> («Открытый микрофон»)</w:t>
      </w:r>
    </w:p>
    <w:p w:rsidR="00B82229" w:rsidRPr="00976BCA" w:rsidRDefault="00B82229" w:rsidP="00B52647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  <w:r w:rsidRPr="00976BCA">
        <w:rPr>
          <w:rFonts w:ascii="Times New Roman" w:hAnsi="Times New Roman"/>
          <w:i/>
          <w:sz w:val="28"/>
          <w:szCs w:val="28"/>
        </w:rPr>
        <w:t>Дети озвучивают причины пожаров, а во время обсуждения выясняют, что пожары – это и природные опасности</w:t>
      </w:r>
      <w:r>
        <w:rPr>
          <w:rFonts w:ascii="Times New Roman" w:hAnsi="Times New Roman"/>
          <w:i/>
          <w:sz w:val="28"/>
          <w:szCs w:val="28"/>
        </w:rPr>
        <w:t>,</w:t>
      </w:r>
      <w:r w:rsidRPr="00976BCA">
        <w:rPr>
          <w:rFonts w:ascii="Times New Roman" w:hAnsi="Times New Roman"/>
          <w:i/>
          <w:sz w:val="28"/>
          <w:szCs w:val="28"/>
        </w:rPr>
        <w:t xml:space="preserve"> и техногенные. Их причинами являются:</w:t>
      </w:r>
    </w:p>
    <w:p w:rsidR="00B82229" w:rsidRPr="00976BCA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976BCA">
        <w:rPr>
          <w:rFonts w:ascii="Times New Roman" w:hAnsi="Times New Roman"/>
          <w:i/>
          <w:sz w:val="28"/>
          <w:szCs w:val="28"/>
        </w:rPr>
        <w:t>- природные пожары – жара, молния. К природным пожарам относятся: лесные, степные, торфяные, полевые.</w:t>
      </w:r>
    </w:p>
    <w:p w:rsidR="00B82229" w:rsidRPr="00976BCA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976BCA">
        <w:rPr>
          <w:rFonts w:ascii="Times New Roman" w:hAnsi="Times New Roman"/>
          <w:i/>
          <w:sz w:val="28"/>
          <w:szCs w:val="28"/>
        </w:rPr>
        <w:t>- техногенные – человек и устройства (неисправность устройств, игры с огнем, небрежность человека).</w:t>
      </w:r>
    </w:p>
    <w:p w:rsidR="00B82229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908D9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40D5">
        <w:rPr>
          <w:rFonts w:ascii="Times New Roman" w:hAnsi="Times New Roman"/>
          <w:b/>
          <w:sz w:val="28"/>
          <w:szCs w:val="28"/>
        </w:rPr>
        <w:t xml:space="preserve">Условия возникновения </w:t>
      </w:r>
      <w:r>
        <w:rPr>
          <w:rFonts w:ascii="Times New Roman" w:hAnsi="Times New Roman"/>
          <w:b/>
          <w:sz w:val="28"/>
          <w:szCs w:val="28"/>
        </w:rPr>
        <w:t>огня. Треугольник огня</w:t>
      </w:r>
    </w:p>
    <w:p w:rsidR="00B82229" w:rsidRPr="0019055A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9055A">
        <w:rPr>
          <w:rFonts w:ascii="Times New Roman" w:hAnsi="Times New Roman"/>
          <w:sz w:val="28"/>
          <w:szCs w:val="28"/>
        </w:rPr>
        <w:t xml:space="preserve">При каких условиях может возникнуть пожар? </w:t>
      </w:r>
    </w:p>
    <w:p w:rsidR="00B82229" w:rsidRDefault="00B82229" w:rsidP="00B52647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Опыт</w:t>
      </w:r>
    </w:p>
    <w:p w:rsidR="00B82229" w:rsidRDefault="00B82229" w:rsidP="00B52647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E40D5">
        <w:rPr>
          <w:rFonts w:ascii="Times New Roman" w:hAnsi="Times New Roman"/>
          <w:sz w:val="28"/>
          <w:szCs w:val="28"/>
        </w:rPr>
        <w:t>Учитель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E40D5">
        <w:rPr>
          <w:rFonts w:ascii="Times New Roman" w:hAnsi="Times New Roman"/>
          <w:sz w:val="28"/>
          <w:szCs w:val="28"/>
        </w:rPr>
        <w:t>поджигает сухое горючее. После накрывает его крышкой. Огонь гаснет.</w:t>
      </w:r>
    </w:p>
    <w:p w:rsidR="00B82229" w:rsidRPr="0019055A" w:rsidRDefault="00B82229" w:rsidP="00B52647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19055A">
        <w:rPr>
          <w:rFonts w:ascii="Times New Roman" w:hAnsi="Times New Roman"/>
          <w:sz w:val="28"/>
          <w:szCs w:val="28"/>
          <w:u w:val="single"/>
        </w:rPr>
        <w:t>Обсуждение:</w:t>
      </w:r>
    </w:p>
    <w:p w:rsidR="00B82229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Что необходимо, чтобы началось горение? (Горючее вещество – сухой спирт)</w:t>
      </w:r>
    </w:p>
    <w:p w:rsidR="00B82229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каком условии происходит процесс горения? (При наличии кислорода)</w:t>
      </w:r>
    </w:p>
    <w:p w:rsidR="00B82229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Когда это может произойти? (Когда есть источник огня – искра от спички)</w:t>
      </w:r>
    </w:p>
    <w:p w:rsidR="00B82229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Почему огонь погас? (Отсутствие кислорода)</w:t>
      </w:r>
    </w:p>
    <w:p w:rsidR="00B82229" w:rsidRDefault="00B82229" w:rsidP="0019055A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82229" w:rsidRPr="00017568" w:rsidRDefault="00B82229" w:rsidP="00AB3540">
      <w:pPr>
        <w:pStyle w:val="ListParagraph"/>
        <w:spacing w:after="0" w:line="240" w:lineRule="auto"/>
        <w:ind w:left="144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left:0;text-align:left;margin-left:136.05pt;margin-top:15pt;width:2in;height:112.4pt;z-index:251658240"/>
        </w:pict>
      </w:r>
      <w:r w:rsidRPr="00017568">
        <w:rPr>
          <w:rFonts w:ascii="Times New Roman" w:hAnsi="Times New Roman"/>
          <w:b/>
          <w:sz w:val="28"/>
          <w:szCs w:val="28"/>
        </w:rPr>
        <w:t xml:space="preserve">                      Источник огня</w:t>
      </w:r>
    </w:p>
    <w:p w:rsidR="00B82229" w:rsidRDefault="00B82229" w:rsidP="00AB3540">
      <w:pPr>
        <w:pStyle w:val="ListParagraph"/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AB3540">
      <w:pPr>
        <w:pStyle w:val="ListParagraph"/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AB3540">
      <w:pPr>
        <w:pStyle w:val="ListParagraph"/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AB3540">
      <w:pPr>
        <w:pStyle w:val="ListParagraph"/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AB3540">
      <w:pPr>
        <w:pStyle w:val="ListParagraph"/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B82229" w:rsidRPr="00BE40D5" w:rsidRDefault="00B82229" w:rsidP="00AB3540">
      <w:pPr>
        <w:pStyle w:val="ListParagraph"/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AB3540">
      <w:pPr>
        <w:pStyle w:val="ListParagraph"/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  <w:r w:rsidRPr="00017568">
        <w:rPr>
          <w:rFonts w:ascii="Times New Roman" w:hAnsi="Times New Roman"/>
          <w:b/>
          <w:sz w:val="28"/>
          <w:szCs w:val="28"/>
        </w:rPr>
        <w:t>Кислород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017568">
        <w:rPr>
          <w:rFonts w:ascii="Times New Roman" w:hAnsi="Times New Roman"/>
          <w:b/>
          <w:sz w:val="28"/>
          <w:szCs w:val="28"/>
        </w:rPr>
        <w:t>Горючее вещество</w:t>
      </w:r>
    </w:p>
    <w:p w:rsidR="00B82229" w:rsidRDefault="00B82229" w:rsidP="00AB3540">
      <w:pPr>
        <w:pStyle w:val="ListParagraph"/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DC4F30">
      <w:pPr>
        <w:pStyle w:val="ListParagraph"/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D908D9">
        <w:rPr>
          <w:rFonts w:ascii="Times New Roman" w:hAnsi="Times New Roman"/>
          <w:b/>
          <w:sz w:val="28"/>
          <w:szCs w:val="28"/>
        </w:rPr>
        <w:t>Игра «Я знаю такие источники горения»</w:t>
      </w:r>
    </w:p>
    <w:p w:rsidR="00B82229" w:rsidRDefault="00B82229" w:rsidP="00F40227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начинает игру: «Первым условием горения</w:t>
      </w:r>
      <w:r w:rsidRPr="00DC4F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является</w:t>
      </w:r>
      <w:r w:rsidRPr="00DC4F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наличие</w:t>
      </w:r>
      <w:r w:rsidRPr="00DC4F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источника</w:t>
      </w:r>
      <w:r w:rsidRPr="00F402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горения – это все то, что порождает огонь. Во</w:t>
      </w:r>
      <w:r w:rsidRPr="00F402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время опыта использовали искру от</w:t>
      </w:r>
      <w:r w:rsidRPr="00F402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спички».                                                               </w:t>
      </w:r>
    </w:p>
    <w:p w:rsidR="00B82229" w:rsidRDefault="00B82229" w:rsidP="00F40227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продолжают: «Я знаю такие источники: бенгальские огни, неисправные электроприборы, сигарета, кремень и др.»</w:t>
      </w:r>
    </w:p>
    <w:p w:rsidR="00B82229" w:rsidRDefault="00B82229" w:rsidP="00F40227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Занимательная минутка</w:t>
      </w:r>
    </w:p>
    <w:p w:rsidR="00B82229" w:rsidRDefault="00B82229" w:rsidP="00F40227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Кремень</w:t>
      </w:r>
    </w:p>
    <w:p w:rsidR="00B82229" w:rsidRPr="009728BB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  <w:t xml:space="preserve">Наверное, можно предположить, что первым источником огня для человека была природа: удар молнии. С развитием навыков человек сам научился добывать огонь. Первым способом получения огня было трение. Можно тереть дерево о дерево. Это способ действует безотказно и сегодня. Вот только разучился современный человек правильно выбирать дерево, готовить </w:t>
      </w:r>
      <w:r w:rsidRPr="006A62CA">
        <w:rPr>
          <w:rFonts w:ascii="Times New Roman" w:hAnsi="Times New Roman"/>
          <w:sz w:val="28"/>
          <w:szCs w:val="28"/>
        </w:rPr>
        <w:t>трут.</w:t>
      </w:r>
      <w:r>
        <w:rPr>
          <w:rFonts w:ascii="Times New Roman" w:hAnsi="Times New Roman"/>
          <w:sz w:val="28"/>
          <w:szCs w:val="28"/>
        </w:rPr>
        <w:t xml:space="preserve"> Поэтому не стоит удивляться, что этим методом огонь добудем с первого раза и за несколько минут. Со временем человек обогащался знаниями об окружающем мире. Появился новый способ добывания огня: метод высекания искры из твердого камня. Лучше всего для этого подходил  минерал – кремень. Если ударить твердым железом по кремню, можно высечь клубок искр.</w:t>
      </w:r>
    </w:p>
    <w:p w:rsidR="00B82229" w:rsidRPr="007C3D1A" w:rsidRDefault="00B82229" w:rsidP="00B52647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8D2955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upload.wikimedia.org/wikipedia/commons/thumb/2/28/Biface_feuille_de_laurier.JPG/220px-Biface_feuille_de_laurier.JPG" style="width:66pt;height:104.25pt;visibility:visible">
            <v:imagedata r:id="rId7" o:title=""/>
          </v:shape>
        </w:pict>
      </w:r>
    </w:p>
    <w:p w:rsidR="00B82229" w:rsidRPr="007C3D1A" w:rsidRDefault="00B82229" w:rsidP="007F756E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756E">
        <w:rPr>
          <w:sz w:val="28"/>
          <w:szCs w:val="28"/>
        </w:rPr>
        <w:t xml:space="preserve"> </w:t>
      </w:r>
      <w:r>
        <w:rPr>
          <w:sz w:val="28"/>
          <w:szCs w:val="28"/>
        </w:rPr>
        <w:t>- Объясните</w:t>
      </w:r>
      <w:r w:rsidRPr="007F756E">
        <w:rPr>
          <w:sz w:val="28"/>
          <w:szCs w:val="28"/>
        </w:rPr>
        <w:t xml:space="preserve"> выражение</w:t>
      </w:r>
      <w:r>
        <w:rPr>
          <w:b/>
          <w:sz w:val="28"/>
          <w:szCs w:val="28"/>
        </w:rPr>
        <w:t xml:space="preserve"> «</w:t>
      </w:r>
      <w:r w:rsidRPr="004552F2">
        <w:rPr>
          <w:b/>
          <w:sz w:val="28"/>
          <w:szCs w:val="28"/>
        </w:rPr>
        <w:t>Человек – кремень».</w:t>
      </w:r>
    </w:p>
    <w:p w:rsidR="00B82229" w:rsidRDefault="00B82229" w:rsidP="00B52647">
      <w:pPr>
        <w:pStyle w:val="ListParagraph"/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Самостоятельная работа. Работа с учебником</w:t>
      </w:r>
    </w:p>
    <w:p w:rsidR="00B82229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Вторым условием возникновения горения является наличие воспламеняющихся веществ. (Учащиеся самостоятельно прорабатывают статью учебника)</w:t>
      </w:r>
    </w:p>
    <w:p w:rsidR="00B82229" w:rsidRPr="007F756E" w:rsidRDefault="00B82229" w:rsidP="00B52647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7F756E">
        <w:rPr>
          <w:rFonts w:ascii="Times New Roman" w:hAnsi="Times New Roman"/>
          <w:sz w:val="28"/>
          <w:szCs w:val="28"/>
          <w:u w:val="single"/>
        </w:rPr>
        <w:t xml:space="preserve">Обсуждение: </w:t>
      </w:r>
    </w:p>
    <w:p w:rsidR="00B82229" w:rsidRPr="00C10B78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10B78">
        <w:rPr>
          <w:rFonts w:ascii="Times New Roman" w:hAnsi="Times New Roman"/>
          <w:sz w:val="28"/>
          <w:szCs w:val="28"/>
        </w:rPr>
        <w:t>- На какие группы делятся вещества по степени их воспламенения?</w:t>
      </w:r>
    </w:p>
    <w:p w:rsidR="00B82229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10B7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Чем отличаются горючие </w:t>
      </w:r>
      <w:r w:rsidRPr="00C10B78">
        <w:rPr>
          <w:rFonts w:ascii="Times New Roman" w:hAnsi="Times New Roman"/>
          <w:sz w:val="28"/>
          <w:szCs w:val="28"/>
        </w:rPr>
        <w:t xml:space="preserve"> вещества от </w:t>
      </w:r>
      <w:r>
        <w:rPr>
          <w:rFonts w:ascii="Times New Roman" w:hAnsi="Times New Roman"/>
          <w:sz w:val="28"/>
          <w:szCs w:val="28"/>
        </w:rPr>
        <w:t>негорючих?</w:t>
      </w:r>
    </w:p>
    <w:p w:rsidR="00B82229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10B78">
        <w:rPr>
          <w:rFonts w:ascii="Times New Roman" w:hAnsi="Times New Roman"/>
          <w:sz w:val="28"/>
          <w:szCs w:val="28"/>
        </w:rPr>
        <w:t>- Как перечисленные свойства</w:t>
      </w:r>
      <w:r>
        <w:rPr>
          <w:rFonts w:ascii="Times New Roman" w:hAnsi="Times New Roman"/>
          <w:sz w:val="28"/>
          <w:szCs w:val="28"/>
        </w:rPr>
        <w:t xml:space="preserve"> веществ</w:t>
      </w:r>
      <w:r w:rsidRPr="00C10B78">
        <w:rPr>
          <w:rFonts w:ascii="Times New Roman" w:hAnsi="Times New Roman"/>
          <w:sz w:val="28"/>
          <w:szCs w:val="28"/>
        </w:rPr>
        <w:t xml:space="preserve"> использует человек</w:t>
      </w:r>
      <w:r>
        <w:rPr>
          <w:rFonts w:ascii="Times New Roman" w:hAnsi="Times New Roman"/>
          <w:sz w:val="28"/>
          <w:szCs w:val="28"/>
        </w:rPr>
        <w:t>?</w:t>
      </w:r>
    </w:p>
    <w:p w:rsidR="00B82229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Игра  «Угадай вещество»</w:t>
      </w:r>
    </w:p>
    <w:p w:rsidR="00B82229" w:rsidRDefault="00B82229" w:rsidP="00B52647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F756E">
        <w:rPr>
          <w:rFonts w:ascii="Times New Roman" w:hAnsi="Times New Roman"/>
          <w:sz w:val="28"/>
          <w:szCs w:val="28"/>
          <w:u w:val="single"/>
        </w:rPr>
        <w:t>Установка: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568D7">
        <w:rPr>
          <w:rFonts w:ascii="Times New Roman" w:hAnsi="Times New Roman"/>
          <w:sz w:val="28"/>
          <w:szCs w:val="28"/>
        </w:rPr>
        <w:t>горючие вещества – хлопок в ладоши – один раз,</w:t>
      </w:r>
      <w:r w:rsidRPr="007F756E">
        <w:rPr>
          <w:rFonts w:ascii="Times New Roman" w:hAnsi="Times New Roman"/>
          <w:sz w:val="28"/>
          <w:szCs w:val="28"/>
        </w:rPr>
        <w:t xml:space="preserve"> </w:t>
      </w:r>
      <w:r w:rsidRPr="009568D7">
        <w:rPr>
          <w:rFonts w:ascii="Times New Roman" w:hAnsi="Times New Roman"/>
          <w:sz w:val="28"/>
          <w:szCs w:val="28"/>
        </w:rPr>
        <w:t>тяжеловоспламеняющиеся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68D7">
        <w:rPr>
          <w:rFonts w:ascii="Times New Roman" w:hAnsi="Times New Roman"/>
          <w:sz w:val="28"/>
          <w:szCs w:val="28"/>
        </w:rPr>
        <w:t xml:space="preserve">– два раза, негорючие </w:t>
      </w:r>
      <w:r>
        <w:rPr>
          <w:rFonts w:ascii="Times New Roman" w:hAnsi="Times New Roman"/>
          <w:sz w:val="28"/>
          <w:szCs w:val="28"/>
        </w:rPr>
        <w:t>–</w:t>
      </w:r>
      <w:r w:rsidRPr="009568D7">
        <w:rPr>
          <w:rFonts w:ascii="Times New Roman" w:hAnsi="Times New Roman"/>
          <w:sz w:val="28"/>
          <w:szCs w:val="28"/>
        </w:rPr>
        <w:t xml:space="preserve"> тишина</w:t>
      </w:r>
      <w:r>
        <w:rPr>
          <w:rFonts w:ascii="Times New Roman" w:hAnsi="Times New Roman"/>
          <w:sz w:val="28"/>
          <w:szCs w:val="28"/>
        </w:rPr>
        <w:t>.</w:t>
      </w:r>
    </w:p>
    <w:p w:rsidR="00B82229" w:rsidRDefault="00B82229" w:rsidP="00B52647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  <w:r w:rsidRPr="009568D7">
        <w:rPr>
          <w:rFonts w:ascii="Times New Roman" w:hAnsi="Times New Roman"/>
          <w:i/>
          <w:sz w:val="28"/>
          <w:szCs w:val="28"/>
        </w:rPr>
        <w:t xml:space="preserve"> (Спирт, бумага, резина, земля, ацетон, песок, вода, пластмасса, слома, газ, керосин, краска, стекло,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9568D7">
        <w:rPr>
          <w:rFonts w:ascii="Times New Roman" w:hAnsi="Times New Roman"/>
          <w:i/>
          <w:sz w:val="28"/>
          <w:szCs w:val="28"/>
        </w:rPr>
        <w:t>кирпич, нефть).</w:t>
      </w:r>
    </w:p>
    <w:p w:rsidR="00B82229" w:rsidRPr="00101127" w:rsidRDefault="00B82229" w:rsidP="00B52647">
      <w:pPr>
        <w:pStyle w:val="ListParagraph"/>
        <w:numPr>
          <w:ilvl w:val="1"/>
          <w:numId w:val="1"/>
        </w:numPr>
        <w:tabs>
          <w:tab w:val="left" w:pos="18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Физкультминутка</w:t>
      </w:r>
    </w:p>
    <w:p w:rsidR="00B82229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поляне огонек.</w:t>
      </w:r>
    </w:p>
    <w:p w:rsidR="00B82229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Пламя стелется низко-низко (присесть).</w:t>
      </w:r>
    </w:p>
    <w:p w:rsidR="00B82229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Огонь разгорается (подняться).</w:t>
      </w:r>
    </w:p>
    <w:p w:rsidR="00B82229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Пламя колышется (имитация руками).</w:t>
      </w:r>
    </w:p>
    <w:p w:rsidR="00B82229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взяли водичку прямо из кринички (наклоны).</w:t>
      </w:r>
    </w:p>
    <w:p w:rsidR="00B82229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Полили, загребли (имитация руками).</w:t>
      </w:r>
    </w:p>
    <w:p w:rsidR="00B82229" w:rsidRPr="00351423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поляны ушли (ходьба на месте).</w:t>
      </w:r>
    </w:p>
    <w:p w:rsidR="00B82229" w:rsidRPr="00E300F0" w:rsidRDefault="00B82229" w:rsidP="00B52647">
      <w:pPr>
        <w:pStyle w:val="ListParagraph"/>
        <w:numPr>
          <w:ilvl w:val="0"/>
          <w:numId w:val="1"/>
        </w:numPr>
        <w:tabs>
          <w:tab w:val="left" w:pos="180"/>
          <w:tab w:val="left" w:pos="360"/>
          <w:tab w:val="left" w:pos="54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E300F0">
        <w:rPr>
          <w:rFonts w:ascii="Times New Roman" w:hAnsi="Times New Roman"/>
          <w:b/>
          <w:sz w:val="28"/>
          <w:szCs w:val="28"/>
        </w:rPr>
        <w:t>Закр</w:t>
      </w:r>
      <w:r>
        <w:rPr>
          <w:rFonts w:ascii="Times New Roman" w:hAnsi="Times New Roman"/>
          <w:b/>
          <w:sz w:val="28"/>
          <w:szCs w:val="28"/>
        </w:rPr>
        <w:t>епление и систематизация знаний</w:t>
      </w:r>
    </w:p>
    <w:p w:rsidR="00B82229" w:rsidRPr="00E300F0" w:rsidRDefault="00B82229" w:rsidP="00B52647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в группах</w:t>
      </w:r>
    </w:p>
    <w:p w:rsidR="00B82229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6C37">
        <w:rPr>
          <w:rFonts w:ascii="Times New Roman" w:hAnsi="Times New Roman"/>
          <w:sz w:val="28"/>
          <w:szCs w:val="28"/>
          <w:u w:val="single"/>
        </w:rPr>
        <w:t>Задание.</w:t>
      </w:r>
      <w:r>
        <w:rPr>
          <w:rFonts w:ascii="Times New Roman" w:hAnsi="Times New Roman"/>
          <w:sz w:val="28"/>
          <w:szCs w:val="28"/>
        </w:rPr>
        <w:t xml:space="preserve"> Каждая группа попадает в одну из квартир многоэтажного дома, где может произойти пожар. Определяют опасность. Дают советы по предотвращению пожара.</w:t>
      </w:r>
    </w:p>
    <w:p w:rsidR="00B82229" w:rsidRDefault="00B82229" w:rsidP="000A6C37">
      <w:pPr>
        <w:pStyle w:val="ListParagraph"/>
        <w:spacing w:after="0" w:line="240" w:lineRule="auto"/>
        <w:ind w:left="1080"/>
        <w:jc w:val="center"/>
        <w:rPr>
          <w:rFonts w:ascii="Times New Roman" w:hAnsi="Times New Roman"/>
          <w:sz w:val="28"/>
          <w:szCs w:val="28"/>
        </w:rPr>
      </w:pPr>
      <w:r w:rsidRPr="008D295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6" type="#_x0000_t75" alt="http://xn--c1acsldanl.xn--p1ai/upload/image/01-glazami-detey-3.gif" style="width:114.75pt;height:65.25pt;visibility:visible">
            <v:imagedata r:id="rId8" o:title=""/>
          </v:shape>
        </w:pict>
      </w:r>
    </w:p>
    <w:p w:rsidR="00B82229" w:rsidRDefault="00B82229" w:rsidP="00101127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0A6C37">
      <w:pPr>
        <w:pStyle w:val="ListParagraph"/>
        <w:spacing w:after="0" w:line="240" w:lineRule="auto"/>
        <w:ind w:left="1080"/>
        <w:jc w:val="center"/>
        <w:rPr>
          <w:rFonts w:ascii="Times New Roman" w:hAnsi="Times New Roman"/>
          <w:sz w:val="28"/>
          <w:szCs w:val="28"/>
        </w:rPr>
      </w:pPr>
      <w:r w:rsidRPr="008D295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27" type="#_x0000_t75" alt="http://angvremya.ru/uploads/posts/2018-01/1516592403_peregruzka.png" style="width:120.75pt;height:68.25pt;visibility:visible">
            <v:imagedata r:id="rId9" o:title=""/>
          </v:shape>
        </w:pict>
      </w:r>
    </w:p>
    <w:p w:rsidR="00B82229" w:rsidRDefault="00B82229" w:rsidP="00101127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0A6C37">
      <w:pPr>
        <w:pStyle w:val="ListParagraph"/>
        <w:spacing w:after="0" w:line="240" w:lineRule="auto"/>
        <w:ind w:left="1080"/>
        <w:jc w:val="center"/>
        <w:rPr>
          <w:rFonts w:ascii="Times New Roman" w:hAnsi="Times New Roman"/>
          <w:sz w:val="28"/>
          <w:szCs w:val="28"/>
        </w:rPr>
      </w:pPr>
      <w:r w:rsidRPr="008D295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28" type="#_x0000_t75" alt="http://900igr.net/datai/obg/Pozhary-urok/0010-011-Pozhar-v-zhilische.jpg" style="width:119.25pt;height:78.75pt;visibility:visible">
            <v:imagedata r:id="rId10" o:title=""/>
          </v:shape>
        </w:pict>
      </w:r>
    </w:p>
    <w:p w:rsidR="00B82229" w:rsidRDefault="00B82229" w:rsidP="00101127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473A53">
      <w:pPr>
        <w:pStyle w:val="ListParagraph"/>
        <w:spacing w:after="0" w:line="240" w:lineRule="auto"/>
        <w:ind w:left="1080"/>
        <w:jc w:val="center"/>
        <w:rPr>
          <w:rFonts w:ascii="Times New Roman" w:hAnsi="Times New Roman"/>
          <w:sz w:val="28"/>
          <w:szCs w:val="28"/>
        </w:rPr>
      </w:pPr>
      <w:r w:rsidRPr="008D295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29" type="#_x0000_t75" alt="https://arhivurokov.ru/multiurok/html/2017/04/06/s_58e69a4a28987/607090_4.png" style="width:120.75pt;height:78pt;visibility:visible">
            <v:imagedata r:id="rId11" o:title=""/>
          </v:shape>
        </w:pict>
      </w:r>
    </w:p>
    <w:p w:rsidR="00B82229" w:rsidRDefault="00B82229" w:rsidP="00101127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B82229" w:rsidRPr="00101127" w:rsidRDefault="00B82229" w:rsidP="00473A53">
      <w:pPr>
        <w:pStyle w:val="ListParagraph"/>
        <w:spacing w:after="0" w:line="240" w:lineRule="auto"/>
        <w:ind w:left="1080"/>
        <w:jc w:val="center"/>
        <w:rPr>
          <w:rFonts w:ascii="Times New Roman" w:hAnsi="Times New Roman"/>
          <w:sz w:val="28"/>
          <w:szCs w:val="28"/>
        </w:rPr>
      </w:pPr>
      <w:r w:rsidRPr="008D295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30" type="#_x0000_t75" alt="http://sevnews.info/____userfiles/33(48).jpg" style="width:125.25pt;height:78.75pt;visibility:visible">
            <v:imagedata r:id="rId12" o:title=""/>
          </v:shape>
        </w:pict>
      </w:r>
    </w:p>
    <w:p w:rsidR="00B82229" w:rsidRDefault="00B82229" w:rsidP="00E614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229" w:rsidRPr="00611A14" w:rsidRDefault="00B82229" w:rsidP="00B52647">
      <w:pPr>
        <w:pStyle w:val="ListParagraph"/>
        <w:numPr>
          <w:ilvl w:val="0"/>
          <w:numId w:val="5"/>
        </w:numPr>
        <w:tabs>
          <w:tab w:val="left" w:pos="18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611A14">
        <w:rPr>
          <w:rFonts w:ascii="Times New Roman" w:hAnsi="Times New Roman"/>
          <w:b/>
          <w:sz w:val="28"/>
          <w:szCs w:val="28"/>
        </w:rPr>
        <w:t>Аукцион знаний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B82229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Почему на автозаправках запрещено пользоваться открытым огнем, курить?</w:t>
      </w:r>
    </w:p>
    <w:p w:rsidR="00B82229" w:rsidRPr="004D26B4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26B4">
        <w:rPr>
          <w:rFonts w:ascii="Times New Roman" w:hAnsi="Times New Roman"/>
          <w:sz w:val="28"/>
          <w:szCs w:val="28"/>
        </w:rPr>
        <w:t>- Почему опасно ставить телевизор возле радиатора?</w:t>
      </w:r>
    </w:p>
    <w:p w:rsidR="00B82229" w:rsidRPr="004D26B4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26B4">
        <w:rPr>
          <w:rFonts w:ascii="Times New Roman" w:hAnsi="Times New Roman"/>
          <w:sz w:val="28"/>
          <w:szCs w:val="28"/>
        </w:rPr>
        <w:t>- Почему нельзя стелить ковер возле камина?</w:t>
      </w:r>
    </w:p>
    <w:p w:rsidR="00B82229" w:rsidRPr="004D26B4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26B4">
        <w:rPr>
          <w:rFonts w:ascii="Times New Roman" w:hAnsi="Times New Roman"/>
          <w:sz w:val="28"/>
          <w:szCs w:val="28"/>
        </w:rPr>
        <w:t>- Почему сбивать огонь веткой, тряпкой следует короткими движениями?</w:t>
      </w:r>
    </w:p>
    <w:p w:rsidR="00B82229" w:rsidRPr="004D26B4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26B4">
        <w:rPr>
          <w:rFonts w:ascii="Times New Roman" w:hAnsi="Times New Roman"/>
          <w:b/>
          <w:color w:val="000000"/>
          <w:sz w:val="28"/>
          <w:szCs w:val="28"/>
        </w:rPr>
        <w:t>3.  Собери пословицу и объясни ее значение</w:t>
      </w:r>
      <w:r w:rsidRPr="004D26B4">
        <w:rPr>
          <w:rFonts w:ascii="Times New Roman" w:hAnsi="Times New Roman"/>
          <w:color w:val="000000"/>
          <w:sz w:val="28"/>
          <w:szCs w:val="28"/>
        </w:rPr>
        <w:t>.</w:t>
      </w:r>
    </w:p>
    <w:p w:rsidR="00B82229" w:rsidRDefault="00B82229" w:rsidP="00B52647">
      <w:pPr>
        <w:pStyle w:val="NormalWeb"/>
        <w:numPr>
          <w:ilvl w:val="0"/>
          <w:numId w:val="6"/>
        </w:numPr>
        <w:shd w:val="clear" w:color="auto" w:fill="FFFFFF"/>
        <w:tabs>
          <w:tab w:val="clear" w:pos="360"/>
          <w:tab w:val="num" w:pos="18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4D26B4">
        <w:rPr>
          <w:color w:val="000000"/>
          <w:sz w:val="28"/>
          <w:szCs w:val="28"/>
        </w:rPr>
        <w:t>Велик, искра, родит, мала, да</w:t>
      </w:r>
      <w:r w:rsidRPr="00611A14">
        <w:rPr>
          <w:color w:val="000000"/>
          <w:sz w:val="28"/>
          <w:szCs w:val="28"/>
        </w:rPr>
        <w:t>, пламень. (Искра мала, да велик</w:t>
      </w:r>
      <w:r>
        <w:rPr>
          <w:color w:val="000000"/>
          <w:sz w:val="28"/>
          <w:szCs w:val="28"/>
        </w:rPr>
        <w:t xml:space="preserve"> пламень родит</w:t>
      </w:r>
      <w:r w:rsidRPr="00611A14">
        <w:rPr>
          <w:color w:val="000000"/>
          <w:sz w:val="28"/>
          <w:szCs w:val="28"/>
        </w:rPr>
        <w:t>)</w:t>
      </w:r>
    </w:p>
    <w:p w:rsidR="00B82229" w:rsidRDefault="00B82229" w:rsidP="00B52647">
      <w:pPr>
        <w:pStyle w:val="NormalWeb"/>
        <w:numPr>
          <w:ilvl w:val="0"/>
          <w:numId w:val="6"/>
        </w:numPr>
        <w:shd w:val="clear" w:color="auto" w:fill="FFFFFF"/>
        <w:tabs>
          <w:tab w:val="clear" w:pos="360"/>
          <w:tab w:val="num" w:pos="18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611A14">
        <w:rPr>
          <w:color w:val="000000"/>
          <w:sz w:val="28"/>
          <w:szCs w:val="28"/>
        </w:rPr>
        <w:t>Огонь, хозяин</w:t>
      </w:r>
      <w:r>
        <w:rPr>
          <w:color w:val="000000"/>
          <w:sz w:val="28"/>
          <w:szCs w:val="28"/>
        </w:rPr>
        <w:t xml:space="preserve">, слуга, </w:t>
      </w:r>
      <w:r w:rsidRPr="00611A14">
        <w:rPr>
          <w:color w:val="000000"/>
          <w:sz w:val="28"/>
          <w:szCs w:val="28"/>
        </w:rPr>
        <w:t xml:space="preserve">хороший,  плохой, </w:t>
      </w:r>
      <w:r>
        <w:rPr>
          <w:color w:val="000000"/>
          <w:sz w:val="28"/>
          <w:szCs w:val="28"/>
        </w:rPr>
        <w:t>но.</w:t>
      </w:r>
      <w:r w:rsidRPr="00611A14">
        <w:rPr>
          <w:color w:val="000000"/>
          <w:sz w:val="28"/>
          <w:szCs w:val="28"/>
        </w:rPr>
        <w:t xml:space="preserve"> (Огонь хороший слуга, но плохой </w:t>
      </w:r>
      <w:r>
        <w:rPr>
          <w:color w:val="000000"/>
          <w:sz w:val="28"/>
          <w:szCs w:val="28"/>
        </w:rPr>
        <w:t>хозяин</w:t>
      </w:r>
      <w:r w:rsidRPr="00611A14">
        <w:rPr>
          <w:color w:val="000000"/>
          <w:sz w:val="28"/>
          <w:szCs w:val="28"/>
        </w:rPr>
        <w:t>)</w:t>
      </w:r>
    </w:p>
    <w:p w:rsidR="00B82229" w:rsidRDefault="00B82229" w:rsidP="00B52647">
      <w:pPr>
        <w:pStyle w:val="NormalWeb"/>
        <w:numPr>
          <w:ilvl w:val="0"/>
          <w:numId w:val="6"/>
        </w:numPr>
        <w:shd w:val="clear" w:color="auto" w:fill="FFFFFF"/>
        <w:tabs>
          <w:tab w:val="clear" w:pos="360"/>
          <w:tab w:val="num" w:pos="18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8C654A">
        <w:rPr>
          <w:color w:val="000000"/>
          <w:sz w:val="28"/>
          <w:szCs w:val="28"/>
        </w:rPr>
        <w:t>Пока, тогда, туши в, пепле, и, искра. (Пока искра в пепле, тогда и туши)</w:t>
      </w:r>
    </w:p>
    <w:p w:rsidR="00B82229" w:rsidRPr="008C654A" w:rsidRDefault="00B82229" w:rsidP="00B52647">
      <w:pPr>
        <w:pStyle w:val="NormalWeb"/>
        <w:numPr>
          <w:ilvl w:val="0"/>
          <w:numId w:val="6"/>
        </w:numPr>
        <w:shd w:val="clear" w:color="auto" w:fill="FFFFFF"/>
        <w:tabs>
          <w:tab w:val="clear" w:pos="360"/>
          <w:tab w:val="num" w:pos="18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8C654A">
        <w:rPr>
          <w:sz w:val="28"/>
          <w:szCs w:val="28"/>
        </w:rPr>
        <w:t>Москва, свечи, от, сгорела, копеечной. (Москва от копеечной свечи сгорела)</w:t>
      </w:r>
    </w:p>
    <w:p w:rsidR="00B82229" w:rsidRPr="008C654A" w:rsidRDefault="00B82229" w:rsidP="00B52647">
      <w:pPr>
        <w:pStyle w:val="ListParagraph"/>
        <w:numPr>
          <w:ilvl w:val="0"/>
          <w:numId w:val="1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8C65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Домашнее задание</w:t>
      </w:r>
    </w:p>
    <w:p w:rsidR="00B82229" w:rsidRPr="008C654A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Проработать статью учебника (с</w:t>
      </w:r>
      <w:r w:rsidRPr="008C654A">
        <w:rPr>
          <w:rFonts w:ascii="Times New Roman" w:hAnsi="Times New Roman"/>
          <w:sz w:val="28"/>
          <w:szCs w:val="28"/>
        </w:rPr>
        <w:t>. 18-23)</w:t>
      </w:r>
    </w:p>
    <w:p w:rsidR="00B82229" w:rsidRPr="008C654A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C654A">
        <w:rPr>
          <w:rFonts w:ascii="Times New Roman" w:hAnsi="Times New Roman"/>
          <w:sz w:val="28"/>
          <w:szCs w:val="28"/>
        </w:rPr>
        <w:t>Составить сенкан на тему «Пожар», «Огонь».</w:t>
      </w:r>
    </w:p>
    <w:p w:rsidR="00B82229" w:rsidRPr="008C654A" w:rsidRDefault="00B82229" w:rsidP="00B52647">
      <w:pPr>
        <w:pStyle w:val="ListParagraph"/>
        <w:numPr>
          <w:ilvl w:val="0"/>
          <w:numId w:val="1"/>
        </w:numPr>
        <w:tabs>
          <w:tab w:val="left" w:pos="360"/>
          <w:tab w:val="left" w:pos="54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Рефлексия</w:t>
      </w:r>
    </w:p>
    <w:p w:rsidR="00B82229" w:rsidRPr="008C654A" w:rsidRDefault="00B82229" w:rsidP="00B52647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C654A">
        <w:rPr>
          <w:rFonts w:ascii="Times New Roman" w:hAnsi="Times New Roman"/>
          <w:sz w:val="28"/>
          <w:szCs w:val="28"/>
        </w:rPr>
        <w:t>Состав</w:t>
      </w:r>
      <w:r>
        <w:rPr>
          <w:rFonts w:ascii="Times New Roman" w:hAnsi="Times New Roman"/>
          <w:sz w:val="28"/>
          <w:szCs w:val="28"/>
        </w:rPr>
        <w:t>ление правил-слоганов по теме «</w:t>
      </w:r>
      <w:r w:rsidRPr="008C654A">
        <w:rPr>
          <w:rFonts w:ascii="Times New Roman" w:hAnsi="Times New Roman"/>
          <w:sz w:val="28"/>
          <w:szCs w:val="28"/>
        </w:rPr>
        <w:t>Пожар».</w:t>
      </w:r>
    </w:p>
    <w:p w:rsidR="00B82229" w:rsidRPr="008C654A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 обязан гражданин – (</w:t>
      </w:r>
      <w:r w:rsidRPr="008C654A">
        <w:rPr>
          <w:rFonts w:ascii="Times New Roman" w:hAnsi="Times New Roman"/>
          <w:sz w:val="28"/>
          <w:szCs w:val="28"/>
        </w:rPr>
        <w:t xml:space="preserve">пожарный номер </w:t>
      </w:r>
      <w:r>
        <w:rPr>
          <w:rFonts w:ascii="Times New Roman" w:hAnsi="Times New Roman"/>
          <w:sz w:val="28"/>
          <w:szCs w:val="28"/>
        </w:rPr>
        <w:t>–</w:t>
      </w:r>
      <w:r w:rsidRPr="008C654A">
        <w:rPr>
          <w:rFonts w:ascii="Times New Roman" w:hAnsi="Times New Roman"/>
          <w:sz w:val="28"/>
          <w:szCs w:val="28"/>
        </w:rPr>
        <w:t xml:space="preserve"> 101!)</w:t>
      </w:r>
    </w:p>
    <w:p w:rsidR="00B82229" w:rsidRPr="008C654A" w:rsidRDefault="00B82229" w:rsidP="00B5264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Запомнить твердо нужно нам – (</w:t>
      </w:r>
      <w:r w:rsidRPr="008C654A">
        <w:rPr>
          <w:rFonts w:ascii="Times New Roman" w:hAnsi="Times New Roman"/>
          <w:sz w:val="28"/>
          <w:szCs w:val="28"/>
        </w:rPr>
        <w:t>пожар не возникает сам!)</w:t>
      </w:r>
    </w:p>
    <w:p w:rsidR="00B82229" w:rsidRPr="00D97F08" w:rsidRDefault="00B82229" w:rsidP="00B526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B526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B526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B526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B526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E614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E614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E614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E614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E614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E614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E614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229" w:rsidRDefault="00B82229" w:rsidP="00E614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229" w:rsidRPr="006C46B7" w:rsidRDefault="00B82229" w:rsidP="00E614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B82229" w:rsidRPr="006C46B7" w:rsidSect="0004195D"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2229" w:rsidRDefault="00B82229" w:rsidP="0043654F">
      <w:pPr>
        <w:spacing w:after="0" w:line="240" w:lineRule="auto"/>
      </w:pPr>
      <w:r>
        <w:separator/>
      </w:r>
    </w:p>
  </w:endnote>
  <w:endnote w:type="continuationSeparator" w:id="1">
    <w:p w:rsidR="00B82229" w:rsidRDefault="00B82229" w:rsidP="00436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229" w:rsidRDefault="00B82229">
    <w:pPr>
      <w:pStyle w:val="Footer"/>
      <w:jc w:val="center"/>
    </w:pPr>
    <w:fldSimple w:instr=" PAGE   \* MERGEFORMAT ">
      <w:r>
        <w:rPr>
          <w:noProof/>
        </w:rPr>
        <w:t>4</w:t>
      </w:r>
    </w:fldSimple>
  </w:p>
  <w:p w:rsidR="00B82229" w:rsidRDefault="00B8222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2229" w:rsidRDefault="00B82229" w:rsidP="0043654F">
      <w:pPr>
        <w:spacing w:after="0" w:line="240" w:lineRule="auto"/>
      </w:pPr>
      <w:r>
        <w:separator/>
      </w:r>
    </w:p>
  </w:footnote>
  <w:footnote w:type="continuationSeparator" w:id="1">
    <w:p w:rsidR="00B82229" w:rsidRDefault="00B82229" w:rsidP="00436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0260"/>
    <w:multiLevelType w:val="hybridMultilevel"/>
    <w:tmpl w:val="1E8890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D26345E"/>
    <w:multiLevelType w:val="hybridMultilevel"/>
    <w:tmpl w:val="04744B0C"/>
    <w:lvl w:ilvl="0" w:tplc="A0F09C1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50F57C9B"/>
    <w:multiLevelType w:val="hybridMultilevel"/>
    <w:tmpl w:val="0444F0CC"/>
    <w:lvl w:ilvl="0" w:tplc="A0F09C1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67920E0B"/>
    <w:multiLevelType w:val="hybridMultilevel"/>
    <w:tmpl w:val="F47E1B7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6E627156"/>
    <w:multiLevelType w:val="hybridMultilevel"/>
    <w:tmpl w:val="B73861E4"/>
    <w:lvl w:ilvl="0" w:tplc="CBC0147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75B57F73"/>
    <w:multiLevelType w:val="hybridMultilevel"/>
    <w:tmpl w:val="078832FE"/>
    <w:lvl w:ilvl="0" w:tplc="A8A67486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B0C033EE">
      <w:start w:val="7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3085"/>
    <w:rsid w:val="0001599F"/>
    <w:rsid w:val="00017568"/>
    <w:rsid w:val="0004195D"/>
    <w:rsid w:val="000A6C37"/>
    <w:rsid w:val="00101127"/>
    <w:rsid w:val="0019055A"/>
    <w:rsid w:val="001A3140"/>
    <w:rsid w:val="001B1FAA"/>
    <w:rsid w:val="001C0503"/>
    <w:rsid w:val="0026342E"/>
    <w:rsid w:val="002C2158"/>
    <w:rsid w:val="002C675A"/>
    <w:rsid w:val="002E67EF"/>
    <w:rsid w:val="002F79BC"/>
    <w:rsid w:val="00351423"/>
    <w:rsid w:val="003822E9"/>
    <w:rsid w:val="003C19AC"/>
    <w:rsid w:val="003F2B34"/>
    <w:rsid w:val="004074E4"/>
    <w:rsid w:val="0043654F"/>
    <w:rsid w:val="004552F2"/>
    <w:rsid w:val="00473A53"/>
    <w:rsid w:val="00474CB9"/>
    <w:rsid w:val="004A1E7B"/>
    <w:rsid w:val="004D26B4"/>
    <w:rsid w:val="00572896"/>
    <w:rsid w:val="00592BE5"/>
    <w:rsid w:val="00596331"/>
    <w:rsid w:val="00611A14"/>
    <w:rsid w:val="0065331C"/>
    <w:rsid w:val="006A62CA"/>
    <w:rsid w:val="006C46B7"/>
    <w:rsid w:val="006C4905"/>
    <w:rsid w:val="006F4A2C"/>
    <w:rsid w:val="007531AD"/>
    <w:rsid w:val="007969F9"/>
    <w:rsid w:val="007B5742"/>
    <w:rsid w:val="007C3D1A"/>
    <w:rsid w:val="007F756E"/>
    <w:rsid w:val="00883567"/>
    <w:rsid w:val="008A14E0"/>
    <w:rsid w:val="008A1845"/>
    <w:rsid w:val="008C654A"/>
    <w:rsid w:val="008D2955"/>
    <w:rsid w:val="009568D7"/>
    <w:rsid w:val="009728BB"/>
    <w:rsid w:val="00976BCA"/>
    <w:rsid w:val="009B0B2B"/>
    <w:rsid w:val="009B4424"/>
    <w:rsid w:val="00AB3540"/>
    <w:rsid w:val="00AC441A"/>
    <w:rsid w:val="00B47073"/>
    <w:rsid w:val="00B52647"/>
    <w:rsid w:val="00B8197A"/>
    <w:rsid w:val="00B82229"/>
    <w:rsid w:val="00B86814"/>
    <w:rsid w:val="00BA5A75"/>
    <w:rsid w:val="00BB7BA2"/>
    <w:rsid w:val="00BC4DF3"/>
    <w:rsid w:val="00BE40D5"/>
    <w:rsid w:val="00C10B78"/>
    <w:rsid w:val="00C96E97"/>
    <w:rsid w:val="00CC2B21"/>
    <w:rsid w:val="00CE7556"/>
    <w:rsid w:val="00D83180"/>
    <w:rsid w:val="00D908D9"/>
    <w:rsid w:val="00D97F08"/>
    <w:rsid w:val="00DC4F30"/>
    <w:rsid w:val="00E300F0"/>
    <w:rsid w:val="00E57957"/>
    <w:rsid w:val="00E614CB"/>
    <w:rsid w:val="00F13085"/>
    <w:rsid w:val="00F40227"/>
    <w:rsid w:val="00FB42F1"/>
    <w:rsid w:val="00FC1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BE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614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436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3654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36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3654F"/>
    <w:rPr>
      <w:rFonts w:cs="Times New Roman"/>
    </w:rPr>
  </w:style>
  <w:style w:type="paragraph" w:styleId="NormalWeb">
    <w:name w:val="Normal (Web)"/>
    <w:basedOn w:val="Normal"/>
    <w:uiPriority w:val="99"/>
    <w:semiHidden/>
    <w:rsid w:val="007C3D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7C3D1A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C3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3D1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B8197A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0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254</TotalTime>
  <Pages>4</Pages>
  <Words>844</Words>
  <Characters>4817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User</cp:lastModifiedBy>
  <cp:revision>42</cp:revision>
  <dcterms:created xsi:type="dcterms:W3CDTF">2019-09-18T18:00:00Z</dcterms:created>
  <dcterms:modified xsi:type="dcterms:W3CDTF">2019-09-25T13:49:00Z</dcterms:modified>
</cp:coreProperties>
</file>